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ACB" w:rsidRDefault="00330ACB">
      <w:pPr>
        <w:rPr>
          <w:rFonts w:ascii="Arial" w:hAnsi="Arial" w:cs="Arial"/>
        </w:rPr>
      </w:pPr>
    </w:p>
    <w:p w:rsidR="00330ACB" w:rsidRPr="00BB78A5" w:rsidRDefault="00330ACB" w:rsidP="00995241">
      <w:pPr>
        <w:rPr>
          <w:rFonts w:ascii="Arial" w:hAnsi="Arial" w:cs="Arial"/>
          <w:b/>
          <w:color w:val="339966"/>
          <w:sz w:val="24"/>
          <w:szCs w:val="24"/>
        </w:rPr>
      </w:pPr>
      <w:bookmarkStart w:id="0" w:name="_GoBack"/>
      <w:r>
        <w:rPr>
          <w:noProof/>
          <w:lang w:eastAsia="pl-PL"/>
        </w:rPr>
        <w:pict>
          <v:group id="_x0000_s1026" style="position:absolute;margin-left:238.25pt;margin-top:16.6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bookmarkEnd w:id="0"/>
      <w:r w:rsidRPr="002724BA">
        <w:rPr>
          <w:rFonts w:ascii="Arial" w:hAnsi="Arial" w:cs="Arial"/>
          <w:b/>
          <w:sz w:val="28"/>
        </w:rPr>
        <w:t xml:space="preserve">NAZWA TURNIEJU:  </w:t>
      </w:r>
      <w:r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330ACB" w:rsidRPr="002724BA" w:rsidRDefault="00330ACB" w:rsidP="0099524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2724BA">
        <w:rPr>
          <w:rFonts w:ascii="Arial" w:hAnsi="Arial" w:cs="Arial"/>
          <w:b/>
          <w:sz w:val="28"/>
        </w:rPr>
        <w:t>DATA: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 w:rsidRPr="00BB78A5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22.10.2016 R.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 </w:t>
      </w:r>
    </w:p>
    <w:p w:rsidR="00330ACB" w:rsidRDefault="00330ACB" w:rsidP="00806922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>
        <w:rPr>
          <w:rFonts w:ascii="Arial" w:hAnsi="Arial" w:cs="Arial"/>
          <w:b/>
          <w:sz w:val="36"/>
        </w:rPr>
        <w:t xml:space="preserve"> I ”</w:t>
      </w:r>
    </w:p>
    <w:p w:rsidR="00330ACB" w:rsidRPr="00995241" w:rsidRDefault="00330ACB" w:rsidP="00995241">
      <w:pPr>
        <w:tabs>
          <w:tab w:val="left" w:pos="720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</w:p>
    <w:tbl>
      <w:tblPr>
        <w:tblW w:w="1630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224"/>
        <w:gridCol w:w="1276"/>
        <w:gridCol w:w="1276"/>
        <w:gridCol w:w="1275"/>
        <w:gridCol w:w="1134"/>
        <w:gridCol w:w="1134"/>
        <w:gridCol w:w="2127"/>
        <w:gridCol w:w="1134"/>
        <w:gridCol w:w="2155"/>
      </w:tblGrid>
      <w:tr w:rsidR="00330ACB" w:rsidRPr="002157AD" w:rsidTr="00806922">
        <w:trPr>
          <w:trHeight w:val="1116"/>
        </w:trPr>
        <w:tc>
          <w:tcPr>
            <w:tcW w:w="567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224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276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275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GEMY</w:t>
            </w:r>
          </w:p>
        </w:tc>
        <w:tc>
          <w:tcPr>
            <w:tcW w:w="2155" w:type="dxa"/>
            <w:shd w:val="clear" w:color="auto" w:fill="E2EFD9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32"/>
              </w:rPr>
              <w:t>MIEJSCE</w:t>
            </w:r>
          </w:p>
        </w:tc>
      </w:tr>
      <w:tr w:rsidR="00330ACB" w:rsidRPr="002157AD" w:rsidTr="00806922">
        <w:trPr>
          <w:trHeight w:val="1418"/>
        </w:trPr>
        <w:tc>
          <w:tcPr>
            <w:tcW w:w="567" w:type="dxa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224" w:type="dxa"/>
            <w:vAlign w:val="center"/>
          </w:tcPr>
          <w:p w:rsidR="00330AC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JANUSZ CICHOŃSKI</w:t>
            </w:r>
          </w:p>
          <w:p w:rsidR="00330ACB" w:rsidRPr="00FD2DF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PAWEŁ WOJTYCZKA</w:t>
            </w:r>
          </w:p>
        </w:tc>
        <w:tc>
          <w:tcPr>
            <w:tcW w:w="1276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</w:tc>
        <w:tc>
          <w:tcPr>
            <w:tcW w:w="1275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</w:tc>
        <w:tc>
          <w:tcPr>
            <w:tcW w:w="2127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</w:tr>
      <w:tr w:rsidR="00330ACB" w:rsidRPr="002157AD" w:rsidTr="00806922">
        <w:trPr>
          <w:trHeight w:val="1418"/>
        </w:trPr>
        <w:tc>
          <w:tcPr>
            <w:tcW w:w="567" w:type="dxa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224" w:type="dxa"/>
            <w:vAlign w:val="center"/>
          </w:tcPr>
          <w:p w:rsidR="00330AC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GRZEGORZ SZTAJNER</w:t>
            </w:r>
          </w:p>
          <w:p w:rsidR="00330ACB" w:rsidRPr="00FD2DF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DARIUSZ NIEDŹWIEDŹ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</w:tc>
        <w:tc>
          <w:tcPr>
            <w:tcW w:w="1276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5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2127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</w:tr>
      <w:tr w:rsidR="00330ACB" w:rsidRPr="002157AD" w:rsidTr="00806922">
        <w:trPr>
          <w:trHeight w:val="1418"/>
        </w:trPr>
        <w:tc>
          <w:tcPr>
            <w:tcW w:w="567" w:type="dxa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224" w:type="dxa"/>
            <w:vAlign w:val="center"/>
          </w:tcPr>
          <w:p w:rsidR="00330AC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TOMASZ SKORYNÓIW</w:t>
            </w:r>
          </w:p>
          <w:p w:rsidR="00330ACB" w:rsidRPr="00FD2DF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NORBERT KSIĄŻEK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27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</w:tc>
        <w:tc>
          <w:tcPr>
            <w:tcW w:w="2127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330ACB" w:rsidRPr="002157AD" w:rsidTr="00806922">
        <w:trPr>
          <w:trHeight w:val="1418"/>
        </w:trPr>
        <w:tc>
          <w:tcPr>
            <w:tcW w:w="567" w:type="dxa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224" w:type="dxa"/>
            <w:vAlign w:val="center"/>
          </w:tcPr>
          <w:p w:rsidR="00330AC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NICOLAOS LAZARIDIS</w:t>
            </w:r>
          </w:p>
          <w:p w:rsidR="00330ACB" w:rsidRPr="00FD2DF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KRZYSZTOF SOSZYŃSKI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</w:tc>
        <w:tc>
          <w:tcPr>
            <w:tcW w:w="1275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2:6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5:7</w:t>
            </w:r>
          </w:p>
        </w:tc>
        <w:tc>
          <w:tcPr>
            <w:tcW w:w="2127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</w:p>
        </w:tc>
      </w:tr>
      <w:tr w:rsidR="00330ACB" w:rsidRPr="002157AD" w:rsidTr="00806922">
        <w:trPr>
          <w:trHeight w:val="1418"/>
        </w:trPr>
        <w:tc>
          <w:tcPr>
            <w:tcW w:w="567" w:type="dxa"/>
            <w:vAlign w:val="center"/>
          </w:tcPr>
          <w:p w:rsidR="00330ACB" w:rsidRPr="002157AD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4224" w:type="dxa"/>
            <w:vAlign w:val="center"/>
          </w:tcPr>
          <w:p w:rsidR="00330AC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MARIUSZ PATER</w:t>
            </w:r>
          </w:p>
          <w:p w:rsidR="00330ACB" w:rsidRPr="00FD2DFB" w:rsidRDefault="00330ACB" w:rsidP="00AA20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ŁUKASZ ZIMA</w:t>
            </w:r>
          </w:p>
        </w:tc>
        <w:tc>
          <w:tcPr>
            <w:tcW w:w="1276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</w:tc>
        <w:tc>
          <w:tcPr>
            <w:tcW w:w="1276" w:type="dxa"/>
            <w:vAlign w:val="center"/>
          </w:tcPr>
          <w:p w:rsidR="00330ACB" w:rsidRDefault="00330ACB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330ACB" w:rsidRPr="00FD2DFB" w:rsidRDefault="00330ACB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275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</w:tc>
        <w:tc>
          <w:tcPr>
            <w:tcW w:w="1134" w:type="dxa"/>
            <w:vAlign w:val="center"/>
          </w:tcPr>
          <w:p w:rsidR="00330AC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7:5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2D3AB7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6" o:spid="_x0000_i1029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2127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330ACB" w:rsidRPr="00FD2DFB" w:rsidRDefault="00330ACB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</w:tr>
    </w:tbl>
    <w:p w:rsidR="00330ACB" w:rsidRDefault="00330ACB" w:rsidP="0099524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3 – 4</w:t>
      </w:r>
      <w:r>
        <w:rPr>
          <w:rFonts w:ascii="Arial" w:hAnsi="Arial" w:cs="Arial"/>
          <w:b/>
          <w:sz w:val="36"/>
        </w:rPr>
        <w:tab/>
        <w:t>1 – 5</w:t>
      </w:r>
      <w:r>
        <w:rPr>
          <w:rFonts w:ascii="Arial" w:hAnsi="Arial" w:cs="Arial"/>
          <w:b/>
          <w:sz w:val="36"/>
        </w:rPr>
        <w:tab/>
        <w:t>2 – 4</w:t>
      </w:r>
      <w:r>
        <w:rPr>
          <w:rFonts w:ascii="Arial" w:hAnsi="Arial" w:cs="Arial"/>
          <w:b/>
          <w:sz w:val="36"/>
        </w:rPr>
        <w:tab/>
        <w:t>3 – 5</w:t>
      </w:r>
      <w:r>
        <w:rPr>
          <w:rFonts w:ascii="Arial" w:hAnsi="Arial" w:cs="Arial"/>
          <w:b/>
          <w:sz w:val="36"/>
        </w:rPr>
        <w:tab/>
        <w:t>1 – 3</w:t>
      </w:r>
      <w:r>
        <w:rPr>
          <w:rFonts w:ascii="Arial" w:hAnsi="Arial" w:cs="Arial"/>
          <w:b/>
          <w:sz w:val="36"/>
        </w:rPr>
        <w:tab/>
        <w:t>5 – 2</w:t>
      </w:r>
      <w:r>
        <w:rPr>
          <w:rFonts w:ascii="Arial" w:hAnsi="Arial" w:cs="Arial"/>
          <w:b/>
          <w:sz w:val="36"/>
        </w:rPr>
        <w:tab/>
        <w:t>1 – 4</w:t>
      </w:r>
      <w:r>
        <w:rPr>
          <w:rFonts w:ascii="Arial" w:hAnsi="Arial" w:cs="Arial"/>
          <w:b/>
          <w:sz w:val="36"/>
        </w:rPr>
        <w:tab/>
        <w:t>3 – 2</w:t>
      </w:r>
      <w:r>
        <w:rPr>
          <w:rFonts w:ascii="Arial" w:hAnsi="Arial" w:cs="Arial"/>
          <w:b/>
          <w:sz w:val="36"/>
        </w:rPr>
        <w:tab/>
        <w:t xml:space="preserve">4 – 5 </w:t>
      </w:r>
    </w:p>
    <w:sectPr w:rsidR="00330ACB" w:rsidSect="002724BA">
      <w:pgSz w:w="16838" w:h="11906" w:orient="landscape"/>
      <w:pgMar w:top="142" w:right="141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653F5"/>
    <w:rsid w:val="000C15DA"/>
    <w:rsid w:val="000E3DAA"/>
    <w:rsid w:val="000E7116"/>
    <w:rsid w:val="0014127E"/>
    <w:rsid w:val="00183923"/>
    <w:rsid w:val="00191EF8"/>
    <w:rsid w:val="001E6E8A"/>
    <w:rsid w:val="002157AD"/>
    <w:rsid w:val="002724BA"/>
    <w:rsid w:val="002A6C35"/>
    <w:rsid w:val="002D3AB7"/>
    <w:rsid w:val="00330ACB"/>
    <w:rsid w:val="003C3094"/>
    <w:rsid w:val="003E2324"/>
    <w:rsid w:val="004739EC"/>
    <w:rsid w:val="004A251C"/>
    <w:rsid w:val="004C52B9"/>
    <w:rsid w:val="005114FA"/>
    <w:rsid w:val="00516BF2"/>
    <w:rsid w:val="00516C6F"/>
    <w:rsid w:val="0052757F"/>
    <w:rsid w:val="00574E39"/>
    <w:rsid w:val="005A509A"/>
    <w:rsid w:val="006431FC"/>
    <w:rsid w:val="006E78AF"/>
    <w:rsid w:val="006F3736"/>
    <w:rsid w:val="007076E9"/>
    <w:rsid w:val="007649D5"/>
    <w:rsid w:val="007A5D16"/>
    <w:rsid w:val="007B71E3"/>
    <w:rsid w:val="007F5D3C"/>
    <w:rsid w:val="00806922"/>
    <w:rsid w:val="00810C4A"/>
    <w:rsid w:val="008146DC"/>
    <w:rsid w:val="00850EB2"/>
    <w:rsid w:val="008B5142"/>
    <w:rsid w:val="008D1E84"/>
    <w:rsid w:val="008E062F"/>
    <w:rsid w:val="00911131"/>
    <w:rsid w:val="00970783"/>
    <w:rsid w:val="00995241"/>
    <w:rsid w:val="009D38FF"/>
    <w:rsid w:val="00A40F6C"/>
    <w:rsid w:val="00A752E2"/>
    <w:rsid w:val="00AA2094"/>
    <w:rsid w:val="00AA7859"/>
    <w:rsid w:val="00AC6256"/>
    <w:rsid w:val="00B6267F"/>
    <w:rsid w:val="00BB607C"/>
    <w:rsid w:val="00BB78A5"/>
    <w:rsid w:val="00C326C0"/>
    <w:rsid w:val="00C465F5"/>
    <w:rsid w:val="00C50B9A"/>
    <w:rsid w:val="00C61C6B"/>
    <w:rsid w:val="00CA2CDC"/>
    <w:rsid w:val="00CF71EA"/>
    <w:rsid w:val="00D127CB"/>
    <w:rsid w:val="00D33BB8"/>
    <w:rsid w:val="00D53FEA"/>
    <w:rsid w:val="00D86BDB"/>
    <w:rsid w:val="00D86D5A"/>
    <w:rsid w:val="00DE7A01"/>
    <w:rsid w:val="00DF71B2"/>
    <w:rsid w:val="00E02848"/>
    <w:rsid w:val="00E15342"/>
    <w:rsid w:val="00E878BA"/>
    <w:rsid w:val="00EA3686"/>
    <w:rsid w:val="00EA6AFC"/>
    <w:rsid w:val="00EC2BCC"/>
    <w:rsid w:val="00F22CA9"/>
    <w:rsid w:val="00FA1C35"/>
    <w:rsid w:val="00FA633F"/>
    <w:rsid w:val="00FD2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724BA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4BA"/>
    <w:rPr>
      <w:rFonts w:ascii="Segoe UI" w:hAnsi="Segoe UI" w:cs="Times New Roman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10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84</Words>
  <Characters>510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GRAND PRIX PRO-ACTIV LUBINA W DEBLU </dc:title>
  <dc:subject/>
  <dc:creator>Magdalena Szostak</dc:creator>
  <cp:keywords/>
  <dc:description/>
  <cp:lastModifiedBy>PO</cp:lastModifiedBy>
  <cp:revision>2</cp:revision>
  <cp:lastPrinted>2016-02-19T07:37:00Z</cp:lastPrinted>
  <dcterms:created xsi:type="dcterms:W3CDTF">2016-10-24T06:56:00Z</dcterms:created>
  <dcterms:modified xsi:type="dcterms:W3CDTF">2016-10-24T06:56:00Z</dcterms:modified>
</cp:coreProperties>
</file>